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619" w:rsidRDefault="005E57B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-238125</wp:posOffset>
            </wp:positionV>
            <wp:extent cx="2076450" cy="1752600"/>
            <wp:effectExtent l="0" t="0" r="0" b="0"/>
            <wp:wrapNone/>
            <wp:docPr id="2" name="Picture 2" descr="ACTLogo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TLogoWord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951" cy="175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661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7B6"/>
    <w:rsid w:val="001F4FD8"/>
    <w:rsid w:val="00220AEC"/>
    <w:rsid w:val="005E57B6"/>
    <w:rsid w:val="00B06619"/>
    <w:rsid w:val="00C9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1033966B.dotm</Template>
  <TotalTime>63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Brendoncare Foundation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Young</dc:creator>
  <cp:keywords/>
  <dc:description/>
  <cp:lastModifiedBy>Kevin Young</cp:lastModifiedBy>
  <cp:revision>1</cp:revision>
  <dcterms:created xsi:type="dcterms:W3CDTF">2013-01-11T13:17:00Z</dcterms:created>
  <dcterms:modified xsi:type="dcterms:W3CDTF">2013-01-11T14:20:00Z</dcterms:modified>
</cp:coreProperties>
</file>